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2DC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00" w:lineRule="exact"/>
        <w:jc w:val="center"/>
        <w:textAlignment w:val="auto"/>
        <w:rPr>
          <w:rFonts w:ascii="楷体_GB2312" w:hAnsi="宋体" w:eastAsia="楷体_GB2312" w:cs="宋体"/>
          <w:b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val="en-US" w:eastAsia="zh-CN"/>
        </w:rPr>
        <w:t>寒假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学生留校住宿申请表</w:t>
      </w:r>
    </w:p>
    <w:tbl>
      <w:tblPr>
        <w:tblStyle w:val="2"/>
        <w:tblW w:w="102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263"/>
        <w:gridCol w:w="434"/>
        <w:gridCol w:w="1411"/>
        <w:gridCol w:w="1201"/>
        <w:gridCol w:w="1335"/>
        <w:gridCol w:w="1890"/>
        <w:gridCol w:w="2504"/>
      </w:tblGrid>
      <w:tr w14:paraId="40BCD6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EB1BA3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0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934598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8FA59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8BC59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760BB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BCFE2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</w:p>
        </w:tc>
      </w:tr>
      <w:tr w14:paraId="7DABE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3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D5C7C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学院、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班级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、宿舍号</w:t>
            </w:r>
          </w:p>
        </w:tc>
        <w:tc>
          <w:tcPr>
            <w:tcW w:w="69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FC763">
            <w:pPr>
              <w:widowControl/>
              <w:spacing w:line="420" w:lineRule="exact"/>
              <w:jc w:val="center"/>
              <w:rPr>
                <w:rFonts w:hint="default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楷体_GB2312" w:hAnsi="宋体" w:eastAsia="楷体_GB2312" w:cs="宋体"/>
                <w:strike w:val="0"/>
                <w:dstrike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班级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u w:val="none"/>
                <w:lang w:val="en-US" w:eastAsia="zh-CN"/>
              </w:rPr>
              <w:t>宿舍区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宿舍      </w:t>
            </w:r>
          </w:p>
        </w:tc>
      </w:tr>
      <w:tr w14:paraId="3B5936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3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4C685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9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296B5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8A91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3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F8C9E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家庭联系人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姓名及联系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69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8275E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</w:p>
        </w:tc>
      </w:tr>
      <w:tr w14:paraId="01CC0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47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CC052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留校原因</w:t>
            </w:r>
          </w:p>
        </w:tc>
        <w:tc>
          <w:tcPr>
            <w:tcW w:w="877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9251E">
            <w:pPr>
              <w:widowControl/>
              <w:spacing w:line="420" w:lineRule="exact"/>
              <w:ind w:firstLine="240" w:firstLineChars="100"/>
              <w:jc w:val="both"/>
              <w:rPr>
                <w:rFonts w:hint="default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参加校内转本集训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参加校外转本集训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实习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  □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其他: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</w:tc>
      </w:tr>
      <w:tr w14:paraId="28A64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7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65CE9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留校时间</w:t>
            </w:r>
          </w:p>
        </w:tc>
        <w:tc>
          <w:tcPr>
            <w:tcW w:w="8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BA4DF">
            <w:pPr>
              <w:widowControl/>
              <w:spacing w:line="420" w:lineRule="exact"/>
              <w:ind w:firstLine="2160" w:firstLineChars="900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2024年1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日——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   月   日</w:t>
            </w:r>
          </w:p>
        </w:tc>
      </w:tr>
      <w:tr w14:paraId="3F1A0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0" w:hRule="atLeast"/>
          <w:jc w:val="center"/>
        </w:trPr>
        <w:tc>
          <w:tcPr>
            <w:tcW w:w="1024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2D46D">
            <w:pPr>
              <w:widowControl/>
              <w:spacing w:line="420" w:lineRule="exact"/>
              <w:jc w:val="center"/>
              <w:rPr>
                <w:rFonts w:hint="eastAsia" w:ascii="楷体_GB2312" w:hAnsi="宋体" w:eastAsia="楷体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  <w:szCs w:val="24"/>
              </w:rPr>
              <w:t>申请和声明内容</w:t>
            </w:r>
          </w:p>
          <w:p w14:paraId="74D3FFEE">
            <w:pPr>
              <w:widowControl/>
              <w:spacing w:line="420" w:lineRule="exact"/>
              <w:jc w:val="center"/>
              <w:rPr>
                <w:rFonts w:hint="eastAsia" w:ascii="楷体_GB2312" w:hAnsi="宋体" w:eastAsia="楷体_GB2312" w:cs="宋体"/>
                <w:b/>
                <w:kern w:val="0"/>
                <w:sz w:val="24"/>
                <w:szCs w:val="24"/>
              </w:rPr>
            </w:pPr>
          </w:p>
          <w:p w14:paraId="78A77899">
            <w:pPr>
              <w:widowControl/>
              <w:spacing w:line="420" w:lineRule="exact"/>
              <w:ind w:firstLine="120"/>
              <w:jc w:val="left"/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本人申请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寒假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留校住宿，并已经获得家长同意。</w:t>
            </w:r>
          </w:p>
          <w:p w14:paraId="2D3077B9">
            <w:pPr>
              <w:widowControl/>
              <w:spacing w:line="420" w:lineRule="exact"/>
              <w:ind w:firstLine="120"/>
              <w:jc w:val="left"/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寒假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在校期间，本人服从学校统一集中住宿安排，保证遵守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学生公寓管理规定以及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学生手册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第七版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的各项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规定，保持住宿环境的整洁、卫生，服从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宿舍区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工作人员的管理。</w:t>
            </w:r>
          </w:p>
          <w:p w14:paraId="0F3C6832">
            <w:pPr>
              <w:widowControl/>
              <w:spacing w:line="420" w:lineRule="exact"/>
              <w:ind w:firstLine="120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（3）寒假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在校期间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因本人个人原因而发生的安全事故或意外，学校不承担责任。 </w:t>
            </w:r>
          </w:p>
          <w:p w14:paraId="7E37363C">
            <w:pPr>
              <w:widowControl/>
              <w:spacing w:line="420" w:lineRule="exact"/>
              <w:ind w:right="958"/>
              <w:jc w:val="left"/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</w:pPr>
          </w:p>
          <w:p w14:paraId="3F991FBD">
            <w:pPr>
              <w:widowControl/>
              <w:spacing w:line="420" w:lineRule="exact"/>
              <w:ind w:right="958" w:firstLine="1920" w:firstLineChars="800"/>
              <w:jc w:val="righ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申请人签名：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年   月   日</w:t>
            </w:r>
          </w:p>
        </w:tc>
      </w:tr>
      <w:tr w14:paraId="7C7530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9" w:hRule="exact"/>
          <w:jc w:val="center"/>
        </w:trPr>
        <w:tc>
          <w:tcPr>
            <w:tcW w:w="19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D0632">
            <w:pPr>
              <w:widowControl/>
              <w:spacing w:line="420" w:lineRule="exact"/>
              <w:jc w:val="center"/>
              <w:rPr>
                <w:rFonts w:hint="eastAsia" w:ascii="楷体_GB2312" w:hAnsi="Tahoma" w:eastAsia="楷体_GB2312" w:cs="Tahom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Tahoma" w:eastAsia="楷体_GB2312" w:cs="Tahoma"/>
                <w:kern w:val="0"/>
                <w:sz w:val="24"/>
                <w:szCs w:val="24"/>
                <w:lang w:val="en-US" w:eastAsia="zh-CN"/>
              </w:rPr>
              <w:t>二级学院</w:t>
            </w:r>
          </w:p>
          <w:p w14:paraId="31689042">
            <w:pPr>
              <w:widowControl/>
              <w:spacing w:line="420" w:lineRule="exact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34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1EC74">
            <w:pPr>
              <w:widowControl/>
              <w:spacing w:line="420" w:lineRule="exact"/>
              <w:ind w:left="357" w:hanging="357"/>
              <w:jc w:val="left"/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</w:pPr>
          </w:p>
          <w:p w14:paraId="19B38E55">
            <w:pPr>
              <w:widowControl/>
              <w:spacing w:line="420" w:lineRule="exact"/>
              <w:ind w:left="357" w:hanging="357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已和其家长联系并确认该生的申请内容； </w:t>
            </w:r>
          </w:p>
          <w:p w14:paraId="661F7B08">
            <w:pPr>
              <w:widowControl/>
              <w:spacing w:line="420" w:lineRule="exact"/>
              <w:ind w:left="357" w:hanging="357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结合该生平时表现，同意该生的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寒假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留校住宿申请。 </w:t>
            </w:r>
          </w:p>
          <w:p w14:paraId="030BB05A">
            <w:pPr>
              <w:widowControl/>
              <w:spacing w:line="420" w:lineRule="exact"/>
              <w:ind w:right="958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</w:p>
          <w:p w14:paraId="42080B80">
            <w:pPr>
              <w:widowControl/>
              <w:spacing w:line="420" w:lineRule="exact"/>
              <w:ind w:right="958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辅导员签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名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：          </w:t>
            </w:r>
          </w:p>
          <w:p w14:paraId="44483BF3">
            <w:pPr>
              <w:widowControl/>
              <w:spacing w:line="420" w:lineRule="exact"/>
              <w:ind w:right="960"/>
              <w:jc w:val="left"/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</w:pPr>
          </w:p>
          <w:p w14:paraId="1C8F30EC">
            <w:pPr>
              <w:widowControl/>
              <w:spacing w:line="420" w:lineRule="exact"/>
              <w:ind w:right="960"/>
              <w:jc w:val="left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二级学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院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党总支书记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审核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签名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：       </w:t>
            </w:r>
          </w:p>
          <w:p w14:paraId="31F24C03">
            <w:pPr>
              <w:widowControl/>
              <w:spacing w:line="420" w:lineRule="exact"/>
              <w:ind w:right="960"/>
              <w:jc w:val="center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（盖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章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>）</w:t>
            </w:r>
          </w:p>
          <w:p w14:paraId="3D334AB9">
            <w:pPr>
              <w:widowControl/>
              <w:spacing w:line="420" w:lineRule="exact"/>
              <w:ind w:right="480"/>
              <w:jc w:val="both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年   月   日</w:t>
            </w:r>
          </w:p>
        </w:tc>
      </w:tr>
    </w:tbl>
    <w:p w14:paraId="613CA226"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JlNWY3M2ZmMzNkN2IyMDFlZjQyYjMwY2U1Y2YifQ=="/>
  </w:docVars>
  <w:rsids>
    <w:rsidRoot w:val="611330F4"/>
    <w:rsid w:val="00DE6A73"/>
    <w:rsid w:val="00FD2E3F"/>
    <w:rsid w:val="01C96753"/>
    <w:rsid w:val="024E4B97"/>
    <w:rsid w:val="02C35A99"/>
    <w:rsid w:val="042807E2"/>
    <w:rsid w:val="0D8F1B4B"/>
    <w:rsid w:val="11E72AAE"/>
    <w:rsid w:val="15750AF3"/>
    <w:rsid w:val="17A42BC9"/>
    <w:rsid w:val="265C2AE3"/>
    <w:rsid w:val="2F0F123B"/>
    <w:rsid w:val="31307046"/>
    <w:rsid w:val="3706292D"/>
    <w:rsid w:val="37492C0F"/>
    <w:rsid w:val="38A708F0"/>
    <w:rsid w:val="3FEF631E"/>
    <w:rsid w:val="41147CB4"/>
    <w:rsid w:val="443A1A59"/>
    <w:rsid w:val="490A752C"/>
    <w:rsid w:val="4C6543B1"/>
    <w:rsid w:val="54C4758E"/>
    <w:rsid w:val="558570B1"/>
    <w:rsid w:val="58421289"/>
    <w:rsid w:val="59B47F65"/>
    <w:rsid w:val="5CD10E2D"/>
    <w:rsid w:val="5DB93D9B"/>
    <w:rsid w:val="611330F4"/>
    <w:rsid w:val="6D535020"/>
    <w:rsid w:val="6E9D5F1D"/>
    <w:rsid w:val="70893D25"/>
    <w:rsid w:val="777F175A"/>
    <w:rsid w:val="7CBC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sai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368</Words>
  <Characters>375</Characters>
  <Lines>4</Lines>
  <Paragraphs>1</Paragraphs>
  <TotalTime>9</TotalTime>
  <ScaleCrop>false</ScaleCrop>
  <LinksUpToDate>false</LinksUpToDate>
  <CharactersWithSpaces>556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2018-07-02T05:50:00Z</dcterms:created>
  <dc:creator>安东尼</dc:creator>
  <cp:lastModifiedBy>胡赛</cp:lastModifiedBy>
  <dcterms:modified xsi:type="dcterms:W3CDTF">2024-12-24T02:40:35Z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34CF63FF553549A39C988E216153A2CA_13</vt:lpwstr>
  </property>
</Properties>
</file>